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C2B65F" w14:textId="77777777" w:rsidR="00FC2B23" w:rsidRDefault="004B1382" w:rsidP="00CD3698">
      <w:pPr>
        <w:framePr w:w="4234" w:h="1081" w:hSpace="141" w:wrap="around" w:vAnchor="text" w:hAnchor="page" w:x="1271" w:y="2"/>
        <w:tabs>
          <w:tab w:val="left" w:pos="142"/>
        </w:tabs>
      </w:pPr>
      <w:r>
        <w:rPr>
          <w:noProof/>
        </w:rPr>
        <w:pict w14:anchorId="66A163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2" o:spid="_x0000_i1025" type="#_x0000_t75" alt="http://www.uni-due.de/imperia/md/content/dokumente/offen_im_denken/udelogo/logo_claim_300dpi_cmyk.jpg" style="width:142.5pt;height:55.5pt;visibility:visible">
            <v:imagedata r:id="rId6" o:title="logo_claim_300dpi_cmyk"/>
          </v:shape>
        </w:pict>
      </w:r>
    </w:p>
    <w:tbl>
      <w:tblPr>
        <w:tblpPr w:leftFromText="141" w:rightFromText="141" w:vertAnchor="text" w:horzAnchor="margin" w:tblpXSpec="right" w:tblpY="366"/>
        <w:tblW w:w="0" w:type="auto"/>
        <w:tblLook w:val="00A0" w:firstRow="1" w:lastRow="0" w:firstColumn="1" w:lastColumn="0" w:noHBand="0" w:noVBand="0"/>
      </w:tblPr>
      <w:tblGrid>
        <w:gridCol w:w="3242"/>
      </w:tblGrid>
      <w:tr w:rsidR="00FC2B23" w:rsidRPr="00D50032" w14:paraId="47B92F43" w14:textId="77777777" w:rsidTr="008C4A4E">
        <w:tc>
          <w:tcPr>
            <w:tcW w:w="3242" w:type="dxa"/>
            <w:tcBorders>
              <w:bottom w:val="single" w:sz="4" w:space="0" w:color="auto"/>
            </w:tcBorders>
          </w:tcPr>
          <w:bookmarkStart w:id="0" w:name="Text136"/>
          <w:p w14:paraId="6FDB3625" w14:textId="77777777" w:rsidR="00FC2B23" w:rsidRPr="008C4A4E" w:rsidRDefault="008C4A4E" w:rsidP="008C4A4E">
            <w:pPr>
              <w:tabs>
                <w:tab w:val="center" w:pos="4536"/>
                <w:tab w:val="right" w:pos="9072"/>
              </w:tabs>
              <w:ind w:left="-142"/>
              <w:jc w:val="center"/>
              <w:rPr>
                <w:rFonts w:cs="Arial"/>
                <w:sz w:val="20"/>
              </w:rPr>
            </w:pPr>
            <w:r w:rsidRPr="008C4A4E">
              <w:rPr>
                <w:rFonts w:cs="Arial"/>
                <w:sz w:val="20"/>
              </w:rPr>
              <w:fldChar w:fldCharType="begin">
                <w:ffData>
                  <w:name w:val="Text136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 w:rsidRPr="008C4A4E">
              <w:rPr>
                <w:rFonts w:cs="Arial"/>
                <w:sz w:val="20"/>
              </w:rPr>
              <w:instrText xml:space="preserve"> FORMTEXT </w:instrText>
            </w:r>
            <w:r w:rsidRPr="008C4A4E">
              <w:rPr>
                <w:rFonts w:cs="Arial"/>
                <w:sz w:val="20"/>
              </w:rPr>
            </w:r>
            <w:r w:rsidRPr="008C4A4E">
              <w:rPr>
                <w:rFonts w:cs="Arial"/>
                <w:sz w:val="20"/>
              </w:rPr>
              <w:fldChar w:fldCharType="separate"/>
            </w:r>
            <w:r w:rsidRPr="008C4A4E">
              <w:rPr>
                <w:rFonts w:cs="Arial"/>
                <w:noProof/>
                <w:sz w:val="20"/>
              </w:rPr>
              <w:t> </w:t>
            </w:r>
            <w:r w:rsidRPr="008C4A4E">
              <w:rPr>
                <w:rFonts w:cs="Arial"/>
                <w:noProof/>
                <w:sz w:val="20"/>
              </w:rPr>
              <w:t> </w:t>
            </w:r>
            <w:r w:rsidRPr="008C4A4E">
              <w:rPr>
                <w:rFonts w:cs="Arial"/>
                <w:noProof/>
                <w:sz w:val="20"/>
              </w:rPr>
              <w:t> </w:t>
            </w:r>
            <w:r w:rsidRPr="008C4A4E">
              <w:rPr>
                <w:rFonts w:cs="Arial"/>
                <w:noProof/>
                <w:sz w:val="20"/>
              </w:rPr>
              <w:t> </w:t>
            </w:r>
            <w:r w:rsidRPr="008C4A4E">
              <w:rPr>
                <w:rFonts w:cs="Arial"/>
                <w:noProof/>
                <w:sz w:val="20"/>
              </w:rPr>
              <w:t> </w:t>
            </w:r>
            <w:r w:rsidRPr="008C4A4E">
              <w:rPr>
                <w:rFonts w:cs="Arial"/>
                <w:sz w:val="20"/>
              </w:rPr>
              <w:fldChar w:fldCharType="end"/>
            </w:r>
            <w:bookmarkEnd w:id="0"/>
          </w:p>
        </w:tc>
      </w:tr>
      <w:tr w:rsidR="00FC2B23" w:rsidRPr="00D50032" w14:paraId="73B6D5F6" w14:textId="77777777" w:rsidTr="008C4A4E">
        <w:tc>
          <w:tcPr>
            <w:tcW w:w="3242" w:type="dxa"/>
            <w:tcBorders>
              <w:top w:val="single" w:sz="4" w:space="0" w:color="auto"/>
            </w:tcBorders>
          </w:tcPr>
          <w:p w14:paraId="26570711" w14:textId="77777777" w:rsidR="00FC2B23" w:rsidRPr="00D50032" w:rsidRDefault="00FC2B23" w:rsidP="008C4A4E">
            <w:pPr>
              <w:tabs>
                <w:tab w:val="center" w:pos="4536"/>
                <w:tab w:val="right" w:pos="9072"/>
              </w:tabs>
              <w:jc w:val="center"/>
              <w:rPr>
                <w:rFonts w:cs="Arial"/>
                <w:sz w:val="20"/>
              </w:rPr>
            </w:pPr>
            <w:r w:rsidRPr="00D50032">
              <w:rPr>
                <w:rFonts w:cs="Arial"/>
                <w:sz w:val="20"/>
              </w:rPr>
              <w:t>Auftragsnummer</w:t>
            </w:r>
          </w:p>
        </w:tc>
      </w:tr>
    </w:tbl>
    <w:p w14:paraId="483B46D0" w14:textId="77777777" w:rsidR="00FC2B23" w:rsidRDefault="00FC2B23" w:rsidP="00FC2B23">
      <w:pPr>
        <w:rPr>
          <w:sz w:val="20"/>
        </w:rPr>
      </w:pPr>
    </w:p>
    <w:p w14:paraId="25186A90" w14:textId="77777777" w:rsidR="00FC2B23" w:rsidRDefault="00FC2B23" w:rsidP="00FC2B23">
      <w:pPr>
        <w:rPr>
          <w:sz w:val="20"/>
        </w:rPr>
      </w:pPr>
    </w:p>
    <w:p w14:paraId="34BCD75A" w14:textId="77777777" w:rsidR="00FC2B23" w:rsidRDefault="00FC2B23" w:rsidP="00FC2B23">
      <w:pPr>
        <w:rPr>
          <w:sz w:val="20"/>
        </w:rPr>
      </w:pPr>
    </w:p>
    <w:p w14:paraId="4B9E64A5" w14:textId="77777777" w:rsidR="00FC2B23" w:rsidRDefault="00FC2B23" w:rsidP="00FC2B23">
      <w:pPr>
        <w:rPr>
          <w:sz w:val="20"/>
        </w:rPr>
      </w:pPr>
    </w:p>
    <w:tbl>
      <w:tblPr>
        <w:tblpPr w:leftFromText="141" w:rightFromText="141" w:vertAnchor="text" w:horzAnchor="margin" w:tblpXSpec="right" w:tblpY="103"/>
        <w:tblW w:w="3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27"/>
      </w:tblGrid>
      <w:tr w:rsidR="005E789D" w:rsidRPr="00D50032" w14:paraId="619D9866" w14:textId="77777777" w:rsidTr="005E789D">
        <w:trPr>
          <w:cantSplit/>
        </w:trPr>
        <w:tc>
          <w:tcPr>
            <w:tcW w:w="3227" w:type="dxa"/>
            <w:tcBorders>
              <w:bottom w:val="nil"/>
            </w:tcBorders>
            <w:noWrap/>
          </w:tcPr>
          <w:p w14:paraId="1687FCB0" w14:textId="77777777" w:rsidR="00565576" w:rsidRDefault="00565576" w:rsidP="005E789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Auftraggeber</w:t>
            </w:r>
          </w:p>
          <w:p w14:paraId="79F5B13E" w14:textId="77777777" w:rsidR="005E789D" w:rsidRPr="00565576" w:rsidRDefault="00565576" w:rsidP="005E789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16"/>
                <w:szCs w:val="16"/>
              </w:rPr>
            </w:pPr>
            <w:r w:rsidRPr="00565576">
              <w:rPr>
                <w:rFonts w:cs="Arial"/>
                <w:b/>
                <w:sz w:val="16"/>
                <w:szCs w:val="16"/>
              </w:rPr>
              <w:t>(Fakultät, Arbeitsgruppe)</w:t>
            </w:r>
          </w:p>
        </w:tc>
      </w:tr>
      <w:bookmarkStart w:id="1" w:name="Text144"/>
      <w:tr w:rsidR="005E789D" w:rsidRPr="00D50032" w14:paraId="09D4B8EF" w14:textId="77777777" w:rsidTr="005E789D">
        <w:trPr>
          <w:cantSplit/>
          <w:trHeight w:val="584"/>
        </w:trPr>
        <w:tc>
          <w:tcPr>
            <w:tcW w:w="3227" w:type="dxa"/>
            <w:tcBorders>
              <w:top w:val="nil"/>
            </w:tcBorders>
            <w:noWrap/>
          </w:tcPr>
          <w:p w14:paraId="75EC6B13" w14:textId="77777777" w:rsidR="005E789D" w:rsidRPr="00D50032" w:rsidRDefault="008C4A4E" w:rsidP="008C4A4E">
            <w:pPr>
              <w:tabs>
                <w:tab w:val="center" w:pos="4536"/>
                <w:tab w:val="right" w:pos="9072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144"/>
                  <w:enabled/>
                  <w:calcOnExit w:val="0"/>
                  <w:textInput>
                    <w:maxLength w:val="34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1"/>
          </w:p>
        </w:tc>
      </w:tr>
      <w:tr w:rsidR="005E789D" w:rsidRPr="00D50032" w14:paraId="3A3F3224" w14:textId="77777777" w:rsidTr="005E789D">
        <w:trPr>
          <w:cantSplit/>
        </w:trPr>
        <w:tc>
          <w:tcPr>
            <w:tcW w:w="3227" w:type="dxa"/>
            <w:tcBorders>
              <w:bottom w:val="nil"/>
            </w:tcBorders>
            <w:noWrap/>
          </w:tcPr>
          <w:p w14:paraId="40C75435" w14:textId="77777777" w:rsidR="005E789D" w:rsidRDefault="00565576" w:rsidP="005E789D">
            <w:pPr>
              <w:tabs>
                <w:tab w:val="left" w:pos="900"/>
                <w:tab w:val="center" w:pos="4536"/>
                <w:tab w:val="right" w:pos="9072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Interne Auftragsnummer:</w:t>
            </w:r>
          </w:p>
          <w:bookmarkStart w:id="2" w:name="Text145"/>
          <w:p w14:paraId="39F6559D" w14:textId="77777777" w:rsidR="00565576" w:rsidRPr="00D50032" w:rsidRDefault="008C4A4E" w:rsidP="005E789D">
            <w:pPr>
              <w:tabs>
                <w:tab w:val="left" w:pos="900"/>
                <w:tab w:val="center" w:pos="4536"/>
                <w:tab w:val="right" w:pos="9072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fldChar w:fldCharType="begin">
                <w:ffData>
                  <w:name w:val="Text145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>
              <w:rPr>
                <w:rFonts w:cs="Arial"/>
                <w:b/>
                <w:sz w:val="20"/>
              </w:rPr>
              <w:instrText xml:space="preserve"> FORMTEXT </w:instrText>
            </w:r>
            <w:r>
              <w:rPr>
                <w:rFonts w:cs="Arial"/>
                <w:b/>
                <w:sz w:val="20"/>
              </w:rPr>
            </w:r>
            <w:r>
              <w:rPr>
                <w:rFonts w:cs="Arial"/>
                <w:b/>
                <w:sz w:val="20"/>
              </w:rPr>
              <w:fldChar w:fldCharType="separate"/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noProof/>
                <w:sz w:val="20"/>
              </w:rPr>
              <w:t> </w:t>
            </w:r>
            <w:r>
              <w:rPr>
                <w:rFonts w:cs="Arial"/>
                <w:b/>
                <w:sz w:val="20"/>
              </w:rPr>
              <w:fldChar w:fldCharType="end"/>
            </w:r>
            <w:bookmarkEnd w:id="2"/>
          </w:p>
        </w:tc>
      </w:tr>
      <w:tr w:rsidR="005E789D" w:rsidRPr="00D50032" w14:paraId="557EC8B5" w14:textId="77777777" w:rsidTr="005E789D">
        <w:trPr>
          <w:cantSplit/>
        </w:trPr>
        <w:tc>
          <w:tcPr>
            <w:tcW w:w="3227" w:type="dxa"/>
            <w:tcBorders>
              <w:bottom w:val="nil"/>
            </w:tcBorders>
            <w:noWrap/>
          </w:tcPr>
          <w:p w14:paraId="25735B35" w14:textId="77777777" w:rsidR="005E789D" w:rsidRPr="00D50032" w:rsidRDefault="00565576" w:rsidP="005E789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Name:</w:t>
            </w:r>
          </w:p>
        </w:tc>
      </w:tr>
      <w:bookmarkStart w:id="3" w:name="Text146"/>
      <w:tr w:rsidR="005E789D" w:rsidRPr="00D50032" w14:paraId="5D898B15" w14:textId="77777777" w:rsidTr="005E789D">
        <w:trPr>
          <w:cantSplit/>
          <w:trHeight w:val="299"/>
        </w:trPr>
        <w:tc>
          <w:tcPr>
            <w:tcW w:w="3227" w:type="dxa"/>
            <w:tcBorders>
              <w:top w:val="nil"/>
              <w:bottom w:val="single" w:sz="4" w:space="0" w:color="auto"/>
            </w:tcBorders>
            <w:noWrap/>
          </w:tcPr>
          <w:p w14:paraId="7BE6BA64" w14:textId="77777777" w:rsidR="005E789D" w:rsidRPr="00D50032" w:rsidRDefault="008C4A4E" w:rsidP="005E789D">
            <w:pPr>
              <w:tabs>
                <w:tab w:val="left" w:pos="900"/>
                <w:tab w:val="center" w:pos="4536"/>
                <w:tab w:val="right" w:pos="9072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146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3"/>
          </w:p>
        </w:tc>
      </w:tr>
      <w:tr w:rsidR="005E789D" w:rsidRPr="00D50032" w14:paraId="03E3B68F" w14:textId="77777777" w:rsidTr="005E789D">
        <w:trPr>
          <w:cantSplit/>
        </w:trPr>
        <w:tc>
          <w:tcPr>
            <w:tcW w:w="3227" w:type="dxa"/>
            <w:tcBorders>
              <w:bottom w:val="nil"/>
            </w:tcBorders>
            <w:noWrap/>
          </w:tcPr>
          <w:p w14:paraId="00A98F1B" w14:textId="77777777" w:rsidR="005E789D" w:rsidRPr="00D50032" w:rsidRDefault="00565576" w:rsidP="005E789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Telefon:</w:t>
            </w:r>
          </w:p>
        </w:tc>
      </w:tr>
      <w:bookmarkStart w:id="4" w:name="Text147"/>
      <w:tr w:rsidR="005E789D" w:rsidRPr="00D50032" w14:paraId="7D600C74" w14:textId="77777777" w:rsidTr="005E789D">
        <w:trPr>
          <w:cantSplit/>
          <w:trHeight w:val="381"/>
        </w:trPr>
        <w:tc>
          <w:tcPr>
            <w:tcW w:w="3227" w:type="dxa"/>
            <w:tcBorders>
              <w:top w:val="nil"/>
              <w:bottom w:val="single" w:sz="4" w:space="0" w:color="auto"/>
            </w:tcBorders>
            <w:noWrap/>
          </w:tcPr>
          <w:p w14:paraId="51DF44D2" w14:textId="77777777" w:rsidR="005E789D" w:rsidRPr="00D50032" w:rsidRDefault="008C4A4E" w:rsidP="005E789D">
            <w:pPr>
              <w:tabs>
                <w:tab w:val="left" w:pos="900"/>
                <w:tab w:val="center" w:pos="4536"/>
                <w:tab w:val="right" w:pos="9072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147"/>
                  <w:enabled/>
                  <w:calcOnExit w:val="0"/>
                  <w:textInput>
                    <w:maxLength w:val="17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4"/>
          </w:p>
        </w:tc>
      </w:tr>
      <w:tr w:rsidR="005E789D" w:rsidRPr="00D50032" w14:paraId="41B92CF6" w14:textId="77777777" w:rsidTr="005E789D">
        <w:trPr>
          <w:cantSplit/>
        </w:trPr>
        <w:tc>
          <w:tcPr>
            <w:tcW w:w="3227" w:type="dxa"/>
            <w:tcBorders>
              <w:bottom w:val="nil"/>
            </w:tcBorders>
            <w:noWrap/>
          </w:tcPr>
          <w:p w14:paraId="68CAA8C3" w14:textId="77777777" w:rsidR="005E789D" w:rsidRPr="00D50032" w:rsidRDefault="00565576" w:rsidP="005E789D">
            <w:pPr>
              <w:tabs>
                <w:tab w:val="center" w:pos="4536"/>
                <w:tab w:val="right" w:pos="9072"/>
              </w:tabs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E-Mail:</w:t>
            </w:r>
          </w:p>
        </w:tc>
      </w:tr>
      <w:bookmarkStart w:id="5" w:name="Text148"/>
      <w:tr w:rsidR="005E789D" w:rsidRPr="00D50032" w14:paraId="01CBE2D1" w14:textId="77777777" w:rsidTr="005E789D">
        <w:trPr>
          <w:cantSplit/>
          <w:trHeight w:val="528"/>
        </w:trPr>
        <w:tc>
          <w:tcPr>
            <w:tcW w:w="3227" w:type="dxa"/>
            <w:tcBorders>
              <w:top w:val="nil"/>
            </w:tcBorders>
            <w:noWrap/>
          </w:tcPr>
          <w:p w14:paraId="77FEB753" w14:textId="77777777" w:rsidR="005E789D" w:rsidRPr="00D50032" w:rsidRDefault="008C4A4E" w:rsidP="005E789D">
            <w:pPr>
              <w:tabs>
                <w:tab w:val="left" w:pos="900"/>
                <w:tab w:val="center" w:pos="4536"/>
                <w:tab w:val="right" w:pos="9072"/>
              </w:tabs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fldChar w:fldCharType="begin">
                <w:ffData>
                  <w:name w:val="Text148"/>
                  <w:enabled/>
                  <w:calcOnExit w:val="0"/>
                  <w:textInput>
                    <w:maxLength w:val="34"/>
                  </w:textInput>
                </w:ffData>
              </w:fldChar>
            </w:r>
            <w:r>
              <w:rPr>
                <w:rFonts w:cs="Arial"/>
                <w:sz w:val="20"/>
              </w:rPr>
              <w:instrText xml:space="preserve"> FORMTEXT </w:instrText>
            </w:r>
            <w:r>
              <w:rPr>
                <w:rFonts w:cs="Arial"/>
                <w:sz w:val="20"/>
              </w:rPr>
            </w:r>
            <w:r>
              <w:rPr>
                <w:rFonts w:cs="Arial"/>
                <w:sz w:val="20"/>
              </w:rPr>
              <w:fldChar w:fldCharType="separate"/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noProof/>
                <w:sz w:val="20"/>
              </w:rPr>
              <w:t> </w:t>
            </w:r>
            <w:r>
              <w:rPr>
                <w:rFonts w:cs="Arial"/>
                <w:sz w:val="20"/>
              </w:rPr>
              <w:fldChar w:fldCharType="end"/>
            </w:r>
            <w:bookmarkEnd w:id="5"/>
          </w:p>
        </w:tc>
      </w:tr>
    </w:tbl>
    <w:p w14:paraId="05C9228D" w14:textId="77777777" w:rsidR="00FC2B23" w:rsidRDefault="00FC2B23" w:rsidP="00FC2B23">
      <w:pPr>
        <w:rPr>
          <w:sz w:val="20"/>
        </w:rPr>
      </w:pPr>
    </w:p>
    <w:p w14:paraId="103F3EAA" w14:textId="77777777" w:rsidR="00FC2B23" w:rsidRDefault="00FC2B23" w:rsidP="00FC2B23">
      <w:pPr>
        <w:rPr>
          <w:sz w:val="20"/>
        </w:rPr>
      </w:pPr>
    </w:p>
    <w:p w14:paraId="6553B625" w14:textId="77777777" w:rsidR="00AB338E" w:rsidRDefault="00FC2B23" w:rsidP="0047220A">
      <w:pPr>
        <w:outlineLvl w:val="0"/>
        <w:rPr>
          <w:b/>
          <w:sz w:val="20"/>
        </w:rPr>
      </w:pPr>
      <w:r w:rsidRPr="00AB338E">
        <w:rPr>
          <w:b/>
          <w:sz w:val="20"/>
        </w:rPr>
        <w:t>Auftrag für Werkstatt</w:t>
      </w:r>
      <w:r w:rsidR="00AB338E">
        <w:rPr>
          <w:b/>
          <w:sz w:val="20"/>
        </w:rPr>
        <w:t xml:space="preserve">: </w:t>
      </w:r>
    </w:p>
    <w:p w14:paraId="577F9573" w14:textId="77777777" w:rsidR="00AB338E" w:rsidRDefault="00AB338E" w:rsidP="00AD4E57">
      <w:pPr>
        <w:rPr>
          <w:b/>
          <w:sz w:val="20"/>
        </w:rPr>
      </w:pPr>
    </w:p>
    <w:p w14:paraId="5495436E" w14:textId="545B9253" w:rsidR="00FC2B23" w:rsidRPr="00AB338E" w:rsidRDefault="00DC43E9" w:rsidP="00FC2B23">
      <w:pPr>
        <w:rPr>
          <w:b/>
          <w:sz w:val="20"/>
        </w:rPr>
      </w:pPr>
      <w:r>
        <w:rPr>
          <w:sz w:val="20"/>
          <w:u w:val="single"/>
        </w:rPr>
        <w:fldChar w:fldCharType="begin">
          <w:ffData>
            <w:name w:val="Dropdown1"/>
            <w:enabled/>
            <w:calcOnExit w:val="0"/>
            <w:ddList>
              <w:listEntry w:val="----                             ----"/>
              <w:listEntry w:val="3-D-Druck"/>
              <w:listEntry w:val="Mechanische Werkstatt Duisburg"/>
              <w:listEntry w:val="Mechanische Werkstatt Essen"/>
              <w:listEntry w:val="Elektronikwerkstatt "/>
              <w:listEntry w:val="Optikwerkstatt"/>
              <w:listEntry w:val="Glasbläserei"/>
              <w:listEntry w:val="Verwaltung ZWW"/>
              <w:listEntry w:val="TGM Mechanische Werkstatt"/>
              <w:listEntry w:val="Holzwerkstatt"/>
            </w:ddList>
          </w:ffData>
        </w:fldChar>
      </w:r>
      <w:bookmarkStart w:id="6" w:name="Dropdown1"/>
      <w:r>
        <w:rPr>
          <w:sz w:val="20"/>
          <w:u w:val="single"/>
        </w:rPr>
        <w:instrText xml:space="preserve"> FORMDROPDOWN </w:instrText>
      </w:r>
      <w:r w:rsidR="004B1382">
        <w:rPr>
          <w:sz w:val="20"/>
          <w:u w:val="single"/>
        </w:rPr>
      </w:r>
      <w:r w:rsidR="00513A0E">
        <w:rPr>
          <w:sz w:val="20"/>
          <w:u w:val="single"/>
        </w:rPr>
        <w:fldChar w:fldCharType="separate"/>
      </w:r>
      <w:r>
        <w:rPr>
          <w:sz w:val="20"/>
          <w:u w:val="single"/>
        </w:rPr>
        <w:fldChar w:fldCharType="end"/>
      </w:r>
      <w:bookmarkEnd w:id="6"/>
    </w:p>
    <w:p w14:paraId="7D48A6F4" w14:textId="77777777" w:rsidR="00FC2B23" w:rsidRDefault="00FC2B23" w:rsidP="00FC2B23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447"/>
        <w:gridCol w:w="447"/>
        <w:gridCol w:w="447"/>
        <w:gridCol w:w="447"/>
        <w:gridCol w:w="446"/>
        <w:gridCol w:w="447"/>
        <w:gridCol w:w="447"/>
        <w:gridCol w:w="447"/>
        <w:gridCol w:w="447"/>
        <w:gridCol w:w="68"/>
        <w:gridCol w:w="378"/>
        <w:gridCol w:w="447"/>
        <w:gridCol w:w="447"/>
        <w:gridCol w:w="447"/>
        <w:gridCol w:w="447"/>
      </w:tblGrid>
      <w:tr w:rsidR="005E789D" w14:paraId="1F070BE0" w14:textId="77777777" w:rsidTr="00545721">
        <w:tc>
          <w:tcPr>
            <w:tcW w:w="44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bookmarkStart w:id="7" w:name="Text139"/>
          <w:p w14:paraId="6739D03B" w14:textId="77777777" w:rsidR="005E789D" w:rsidRPr="00545721" w:rsidRDefault="00E00874" w:rsidP="00E00874">
            <w:pPr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  <w:bookmarkEnd w:id="7"/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F64F5C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74F53CB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4E3E47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B81817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80EC38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AF2ED38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4836520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FCB1FC4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14:paraId="6E8E834F" w14:textId="77777777" w:rsidR="005E789D" w:rsidRPr="00545721" w:rsidRDefault="005E789D" w:rsidP="005457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6C50571F" w14:textId="77777777" w:rsidR="005E789D" w:rsidRPr="00545721" w:rsidRDefault="005E789D" w:rsidP="00545721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2B2FFA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DC836E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AAE53C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28F335" w14:textId="77777777" w:rsidR="005E789D" w:rsidRPr="00545721" w:rsidRDefault="00E00874" w:rsidP="00545721">
            <w:pPr>
              <w:jc w:val="center"/>
              <w:rPr>
                <w:sz w:val="22"/>
                <w:szCs w:val="22"/>
              </w:rPr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</w:tr>
      <w:tr w:rsidR="005E789D" w14:paraId="0BD38348" w14:textId="77777777" w:rsidTr="00545721">
        <w:tc>
          <w:tcPr>
            <w:tcW w:w="4021" w:type="dxa"/>
            <w:gridSpan w:val="9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5F5F1F" w14:textId="77777777" w:rsidR="005E789D" w:rsidRPr="00545721" w:rsidRDefault="005E789D" w:rsidP="00545721">
            <w:pPr>
              <w:jc w:val="center"/>
              <w:rPr>
                <w:sz w:val="14"/>
                <w:szCs w:val="14"/>
              </w:rPr>
            </w:pPr>
          </w:p>
          <w:p w14:paraId="21D124CB" w14:textId="77777777" w:rsidR="005E789D" w:rsidRPr="00545721" w:rsidRDefault="005E789D" w:rsidP="00545721">
            <w:pPr>
              <w:jc w:val="center"/>
              <w:rPr>
                <w:sz w:val="14"/>
                <w:szCs w:val="14"/>
              </w:rPr>
            </w:pPr>
            <w:r w:rsidRPr="00545721">
              <w:rPr>
                <w:sz w:val="14"/>
                <w:szCs w:val="14"/>
              </w:rPr>
              <w:t>Kostenstelle Nr. des Auftragsgebers (Empfangsstelle)</w:t>
            </w:r>
          </w:p>
        </w:tc>
        <w:tc>
          <w:tcPr>
            <w:tcW w:w="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7D5563" w14:textId="77777777" w:rsidR="005E789D" w:rsidRPr="00545721" w:rsidRDefault="005E789D" w:rsidP="005457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41A868" w14:textId="77777777" w:rsidR="005E789D" w:rsidRPr="00545721" w:rsidRDefault="005E789D" w:rsidP="00545721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788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E677EC" w14:textId="77777777" w:rsidR="005E789D" w:rsidRPr="00545721" w:rsidRDefault="005E789D" w:rsidP="00545721">
            <w:pPr>
              <w:jc w:val="center"/>
              <w:rPr>
                <w:sz w:val="14"/>
                <w:szCs w:val="14"/>
              </w:rPr>
            </w:pPr>
          </w:p>
          <w:p w14:paraId="17935FEB" w14:textId="77777777" w:rsidR="00E00874" w:rsidRPr="00545721" w:rsidRDefault="00E00874" w:rsidP="00545721">
            <w:pPr>
              <w:jc w:val="center"/>
              <w:rPr>
                <w:sz w:val="14"/>
                <w:szCs w:val="14"/>
              </w:rPr>
            </w:pPr>
            <w:r w:rsidRPr="00545721">
              <w:rPr>
                <w:sz w:val="14"/>
                <w:szCs w:val="14"/>
              </w:rPr>
              <w:t>Fonds</w:t>
            </w:r>
          </w:p>
        </w:tc>
      </w:tr>
      <w:tr w:rsidR="005E789D" w14:paraId="42E6E399" w14:textId="77777777" w:rsidTr="004B1382"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00A84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804DFC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C82D5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73E764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0C224" w14:textId="77777777" w:rsidR="005E789D" w:rsidRDefault="005E789D" w:rsidP="00545721">
            <w:pPr>
              <w:jc w:val="center"/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A4BE9D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315738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BAC13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353F99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D5C39A" w14:textId="77777777" w:rsidR="005E789D" w:rsidRDefault="005E789D" w:rsidP="00545721">
            <w:pPr>
              <w:jc w:val="center"/>
            </w:pPr>
          </w:p>
        </w:tc>
        <w:tc>
          <w:tcPr>
            <w:tcW w:w="4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D9787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6AF2CF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F19DBB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CE10E" w14:textId="77777777" w:rsidR="005E789D" w:rsidRDefault="005E789D" w:rsidP="00545721">
            <w:pPr>
              <w:jc w:val="center"/>
            </w:pPr>
          </w:p>
        </w:tc>
        <w:tc>
          <w:tcPr>
            <w:tcW w:w="4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2B2ED" w14:textId="77777777" w:rsidR="005E789D" w:rsidRDefault="005E789D" w:rsidP="00545721">
            <w:pPr>
              <w:jc w:val="center"/>
            </w:pPr>
          </w:p>
        </w:tc>
      </w:tr>
      <w:tr w:rsidR="00E00874" w14:paraId="6BDD03A3" w14:textId="77777777" w:rsidTr="004B1382">
        <w:tc>
          <w:tcPr>
            <w:tcW w:w="44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EB63295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BF5B58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E1FF0F3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A6B53AD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75CC92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C35C3C6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A44863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A79E66B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189524A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C26BC4C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6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127A2A" w14:textId="77777777" w:rsidR="00E00874" w:rsidRDefault="00E00874" w:rsidP="00545721">
            <w:pPr>
              <w:jc w:val="center"/>
            </w:pPr>
            <w:r w:rsidRPr="00545721">
              <w:rPr>
                <w:sz w:val="22"/>
                <w:szCs w:val="22"/>
              </w:rPr>
              <w:fldChar w:fldCharType="begin">
                <w:ffData>
                  <w:name w:val="Text139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 w:rsidRPr="00545721">
              <w:rPr>
                <w:sz w:val="22"/>
                <w:szCs w:val="22"/>
              </w:rPr>
              <w:instrText xml:space="preserve"> FORMTEXT </w:instrText>
            </w:r>
            <w:r w:rsidRPr="00545721">
              <w:rPr>
                <w:sz w:val="22"/>
                <w:szCs w:val="22"/>
              </w:rPr>
            </w:r>
            <w:r w:rsidRPr="00545721">
              <w:rPr>
                <w:sz w:val="22"/>
                <w:szCs w:val="22"/>
              </w:rPr>
              <w:fldChar w:fldCharType="separate"/>
            </w:r>
            <w:r w:rsidRPr="00545721">
              <w:rPr>
                <w:noProof/>
                <w:sz w:val="22"/>
                <w:szCs w:val="22"/>
              </w:rPr>
              <w:t> </w:t>
            </w:r>
            <w:r w:rsidRPr="00545721">
              <w:rPr>
                <w:sz w:val="22"/>
                <w:szCs w:val="22"/>
              </w:rPr>
              <w:fldChar w:fldCharType="end"/>
            </w:r>
          </w:p>
        </w:tc>
        <w:bookmarkStart w:id="8" w:name="Text140"/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E56CD6" w14:textId="77777777" w:rsidR="00E00874" w:rsidRDefault="00E00874" w:rsidP="00545721">
            <w:pPr>
              <w:jc w:val="center"/>
            </w:pPr>
            <w:r>
              <w:fldChar w:fldCharType="begin">
                <w:ffData>
                  <w:name w:val="Text140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bookmarkStart w:id="9" w:name="Text141"/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8CFD78" w14:textId="77777777" w:rsidR="00E00874" w:rsidRDefault="00E00874" w:rsidP="00545721">
            <w:pPr>
              <w:jc w:val="center"/>
            </w:pPr>
            <w:r>
              <w:fldChar w:fldCharType="begin">
                <w:ffData>
                  <w:name w:val="Text141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bookmarkStart w:id="10" w:name="Text142"/>
        <w:tc>
          <w:tcPr>
            <w:tcW w:w="44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7E4D97C" w14:textId="77777777" w:rsidR="00E00874" w:rsidRDefault="00E00874" w:rsidP="00545721">
            <w:pPr>
              <w:jc w:val="center"/>
            </w:pPr>
            <w:r>
              <w:fldChar w:fldCharType="begin">
                <w:ffData>
                  <w:name w:val="Text142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  <w:bookmarkStart w:id="11" w:name="Text143"/>
        <w:tc>
          <w:tcPr>
            <w:tcW w:w="447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7836D9" w14:textId="77777777" w:rsidR="00E00874" w:rsidRDefault="00E00874" w:rsidP="00545721">
            <w:pPr>
              <w:jc w:val="center"/>
            </w:pPr>
            <w:r>
              <w:fldChar w:fldCharType="begin">
                <w:ffData>
                  <w:name w:val="Text143"/>
                  <w:enabled/>
                  <w:calcOnExit w:val="0"/>
                  <w:textInput>
                    <w:type w:val="number"/>
                    <w:maxLength w:val="1"/>
                    <w:format w:val="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</w:tr>
      <w:tr w:rsidR="00E00874" w14:paraId="1B648DB1" w14:textId="77777777" w:rsidTr="00545721">
        <w:tc>
          <w:tcPr>
            <w:tcW w:w="6702" w:type="dxa"/>
            <w:gridSpan w:val="1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8E17822" w14:textId="77777777" w:rsidR="00E00874" w:rsidRPr="00545721" w:rsidRDefault="00E00874" w:rsidP="00FC2B23">
            <w:pPr>
              <w:rPr>
                <w:sz w:val="14"/>
                <w:szCs w:val="14"/>
              </w:rPr>
            </w:pPr>
          </w:p>
          <w:p w14:paraId="1CCA63D4" w14:textId="77777777" w:rsidR="00E00874" w:rsidRPr="00545721" w:rsidRDefault="00E00874" w:rsidP="00545721">
            <w:pPr>
              <w:jc w:val="center"/>
              <w:rPr>
                <w:sz w:val="14"/>
                <w:szCs w:val="14"/>
              </w:rPr>
            </w:pPr>
            <w:r w:rsidRPr="00545721">
              <w:rPr>
                <w:sz w:val="14"/>
                <w:szCs w:val="14"/>
              </w:rPr>
              <w:t>Nr. des Haushaltsprogrammes / Vorhaben (Dritt-oder Projektmitteln</w:t>
            </w:r>
          </w:p>
        </w:tc>
      </w:tr>
    </w:tbl>
    <w:p w14:paraId="7B9C7253" w14:textId="77777777" w:rsidR="005E789D" w:rsidRDefault="005E789D" w:rsidP="00FC2B23"/>
    <w:p w14:paraId="3BDACEBE" w14:textId="77777777" w:rsidR="00FC2B23" w:rsidRPr="00AB098F" w:rsidRDefault="00FC2B23" w:rsidP="00FC2B23">
      <w:pPr>
        <w:rPr>
          <w:rFonts w:cs="Arial"/>
          <w:sz w:val="20"/>
        </w:rPr>
      </w:pPr>
    </w:p>
    <w:p w14:paraId="543A1AC6" w14:textId="77777777" w:rsidR="00FC2B23" w:rsidRPr="00AB098F" w:rsidRDefault="00FC2B23" w:rsidP="00AD4E57">
      <w:pPr>
        <w:rPr>
          <w:sz w:val="20"/>
        </w:rPr>
      </w:pPr>
    </w:p>
    <w:tbl>
      <w:tblPr>
        <w:tblW w:w="0" w:type="auto"/>
        <w:tblInd w:w="108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04"/>
        <w:gridCol w:w="2012"/>
        <w:gridCol w:w="4085"/>
        <w:gridCol w:w="2013"/>
      </w:tblGrid>
      <w:tr w:rsidR="00B00294" w:rsidRPr="00D50032" w14:paraId="4552F331" w14:textId="77777777" w:rsidTr="00AD4E57">
        <w:tc>
          <w:tcPr>
            <w:tcW w:w="1904" w:type="dxa"/>
            <w:tcBorders>
              <w:left w:val="nil"/>
              <w:bottom w:val="single" w:sz="4" w:space="0" w:color="auto"/>
            </w:tcBorders>
          </w:tcPr>
          <w:p w14:paraId="54221045" w14:textId="77777777" w:rsidR="00B00294" w:rsidRPr="00D50032" w:rsidRDefault="00B00294" w:rsidP="00B00294">
            <w:pPr>
              <w:rPr>
                <w:sz w:val="20"/>
              </w:rPr>
            </w:pPr>
            <w:r w:rsidRPr="00D50032">
              <w:rPr>
                <w:sz w:val="20"/>
              </w:rPr>
              <w:t xml:space="preserve">Auftragseingang:  </w:t>
            </w:r>
          </w:p>
        </w:tc>
        <w:bookmarkStart w:id="12" w:name="Text8"/>
        <w:tc>
          <w:tcPr>
            <w:tcW w:w="2012" w:type="dxa"/>
          </w:tcPr>
          <w:p w14:paraId="39D707F3" w14:textId="77777777" w:rsidR="00B00294" w:rsidRPr="00D50032" w:rsidRDefault="00E00874" w:rsidP="00B00294">
            <w:pPr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8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2"/>
          </w:p>
        </w:tc>
        <w:tc>
          <w:tcPr>
            <w:tcW w:w="4085" w:type="dxa"/>
          </w:tcPr>
          <w:p w14:paraId="0958C9CD" w14:textId="77777777" w:rsidR="00B00294" w:rsidRPr="00D50032" w:rsidRDefault="00B00294" w:rsidP="00B00294">
            <w:pPr>
              <w:rPr>
                <w:sz w:val="20"/>
              </w:rPr>
            </w:pPr>
            <w:r w:rsidRPr="00D50032">
              <w:rPr>
                <w:sz w:val="20"/>
              </w:rPr>
              <w:t>gewünschter Fertigstellungstermin:</w:t>
            </w:r>
          </w:p>
        </w:tc>
        <w:bookmarkStart w:id="13" w:name="Text9"/>
        <w:tc>
          <w:tcPr>
            <w:tcW w:w="2013" w:type="dxa"/>
            <w:tcBorders>
              <w:bottom w:val="single" w:sz="4" w:space="0" w:color="auto"/>
              <w:right w:val="nil"/>
            </w:tcBorders>
          </w:tcPr>
          <w:p w14:paraId="2E426CC1" w14:textId="77777777" w:rsidR="00B00294" w:rsidRPr="00D50032" w:rsidRDefault="00E00874" w:rsidP="00B00294">
            <w:pPr>
              <w:rPr>
                <w:sz w:val="20"/>
                <w:u w:val="single"/>
              </w:rPr>
            </w:pPr>
            <w:r>
              <w:rPr>
                <w:sz w:val="20"/>
              </w:rPr>
              <w:fldChar w:fldCharType="begin">
                <w:ffData>
                  <w:name w:val="Text9"/>
                  <w:enabled/>
                  <w:calcOnExit w:val="0"/>
                  <w:textInput>
                    <w:type w:val="date"/>
                    <w:maxLength w:val="10"/>
                    <w:format w:val="dd.MM.yyyy"/>
                  </w:textInput>
                </w:ffData>
              </w:fldChar>
            </w:r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13"/>
          </w:p>
        </w:tc>
      </w:tr>
    </w:tbl>
    <w:p w14:paraId="1A4878CB" w14:textId="77777777" w:rsidR="00FC2B23" w:rsidRDefault="00FC2B23" w:rsidP="00FC2B23">
      <w:pPr>
        <w:rPr>
          <w:u w:val="single"/>
        </w:rPr>
      </w:pPr>
    </w:p>
    <w:p w14:paraId="694EBCFD" w14:textId="77777777" w:rsidR="003C53FA" w:rsidRDefault="00FC2B23" w:rsidP="003C53FA">
      <w:pPr>
        <w:outlineLvl w:val="0"/>
        <w:rPr>
          <w:sz w:val="22"/>
          <w:szCs w:val="22"/>
        </w:rPr>
      </w:pPr>
      <w:r w:rsidRPr="006323B7">
        <w:rPr>
          <w:sz w:val="20"/>
        </w:rPr>
        <w:t xml:space="preserve">Art des Auftrags:   </w:t>
      </w:r>
      <w:r w:rsidR="00472000">
        <w:rPr>
          <w:sz w:val="22"/>
          <w:szCs w:val="22"/>
          <w:u w:val="single"/>
        </w:rPr>
        <w:fldChar w:fldCharType="begin">
          <w:ffData>
            <w:name w:val="Dropdown2"/>
            <w:enabled/>
            <w:calcOnExit w:val="0"/>
            <w:ddList>
              <w:listEntry w:val="---                               ---"/>
              <w:listEntry w:val="Neuanfertigung"/>
              <w:listEntry w:val="Reparatur"/>
              <w:listEntry w:val="Montage"/>
              <w:listEntry w:val="Wartung"/>
              <w:listEntry w:val="Erweiterung"/>
              <w:listEntry w:val="Umbau"/>
              <w:listEntry w:val="                                                  "/>
            </w:ddList>
          </w:ffData>
        </w:fldChar>
      </w:r>
      <w:bookmarkStart w:id="14" w:name="Dropdown2"/>
      <w:r w:rsidR="00472000">
        <w:rPr>
          <w:sz w:val="22"/>
          <w:szCs w:val="22"/>
          <w:u w:val="single"/>
        </w:rPr>
        <w:instrText xml:space="preserve"> FORMDROPDOWN </w:instrText>
      </w:r>
      <w:r w:rsidR="00513A0E">
        <w:rPr>
          <w:sz w:val="22"/>
          <w:szCs w:val="22"/>
          <w:u w:val="single"/>
        </w:rPr>
      </w:r>
      <w:r w:rsidR="00513A0E">
        <w:rPr>
          <w:sz w:val="22"/>
          <w:szCs w:val="22"/>
          <w:u w:val="single"/>
        </w:rPr>
        <w:fldChar w:fldCharType="separate"/>
      </w:r>
      <w:r w:rsidR="00472000">
        <w:rPr>
          <w:sz w:val="22"/>
          <w:szCs w:val="22"/>
          <w:u w:val="single"/>
        </w:rPr>
        <w:fldChar w:fldCharType="end"/>
      </w:r>
      <w:bookmarkEnd w:id="14"/>
      <w:r w:rsidR="00975563">
        <w:rPr>
          <w:sz w:val="22"/>
          <w:szCs w:val="22"/>
        </w:rPr>
        <w:tab/>
      </w:r>
      <w:r w:rsidR="00975563">
        <w:rPr>
          <w:sz w:val="22"/>
          <w:szCs w:val="22"/>
        </w:rPr>
        <w:tab/>
      </w:r>
    </w:p>
    <w:p w14:paraId="0CB52D6D" w14:textId="77777777" w:rsidR="003C53FA" w:rsidRDefault="003C53FA" w:rsidP="003C53FA">
      <w:pPr>
        <w:outlineLvl w:val="0"/>
        <w:rPr>
          <w:sz w:val="22"/>
          <w:szCs w:val="22"/>
        </w:rPr>
      </w:pPr>
    </w:p>
    <w:p w14:paraId="1D9C5736" w14:textId="77777777" w:rsidR="00FC2B23" w:rsidRDefault="00FC2B23" w:rsidP="003C53FA">
      <w:pPr>
        <w:outlineLvl w:val="0"/>
        <w:rPr>
          <w:sz w:val="20"/>
        </w:rPr>
      </w:pPr>
      <w:r>
        <w:rPr>
          <w:sz w:val="20"/>
        </w:rPr>
        <w:t>Beschreibung des Auftrags:</w:t>
      </w:r>
    </w:p>
    <w:tbl>
      <w:tblPr>
        <w:tblW w:w="4990" w:type="pct"/>
        <w:tblInd w:w="10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4210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  <w:gridCol w:w="288"/>
      </w:tblGrid>
      <w:tr w:rsidR="00FC2B23" w:rsidRPr="00D50032" w14:paraId="61AA85E4" w14:textId="77777777" w:rsidTr="00AD4E57">
        <w:trPr>
          <w:cantSplit/>
          <w:trHeight w:val="284"/>
        </w:trPr>
        <w:tc>
          <w:tcPr>
            <w:tcW w:w="4211" w:type="dxa"/>
            <w:vMerge w:val="restart"/>
            <w:shd w:val="clear" w:color="auto" w:fill="FFFFFF"/>
          </w:tcPr>
          <w:bookmarkStart w:id="15" w:name="Text138"/>
          <w:p w14:paraId="11CA7754" w14:textId="77777777" w:rsidR="00FC2B23" w:rsidRPr="00D50032" w:rsidRDefault="003C53FA" w:rsidP="00FC2B2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fldChar w:fldCharType="begin">
                <w:ffData>
                  <w:name w:val="Text138"/>
                  <w:enabled/>
                  <w:calcOnExit w:val="0"/>
                  <w:textInput>
                    <w:maxLength w:val="400"/>
                  </w:textInput>
                </w:ffData>
              </w:fldChar>
            </w:r>
            <w:r>
              <w:rPr>
                <w:rFonts w:cs="Arial"/>
                <w:sz w:val="22"/>
                <w:szCs w:val="22"/>
              </w:rPr>
              <w:instrText xml:space="preserve"> FORMTEXT </w:instrText>
            </w:r>
            <w:r>
              <w:rPr>
                <w:rFonts w:cs="Arial"/>
                <w:sz w:val="22"/>
                <w:szCs w:val="22"/>
              </w:rPr>
            </w:r>
            <w:r>
              <w:rPr>
                <w:rFonts w:cs="Arial"/>
                <w:sz w:val="22"/>
                <w:szCs w:val="22"/>
              </w:rPr>
              <w:fldChar w:fldCharType="separate"/>
            </w:r>
            <w:bookmarkStart w:id="16" w:name="_GoBack"/>
            <w:r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noProof/>
                <w:sz w:val="22"/>
                <w:szCs w:val="22"/>
              </w:rPr>
              <w:t> </w:t>
            </w:r>
            <w:r>
              <w:rPr>
                <w:rFonts w:cs="Arial"/>
                <w:noProof/>
                <w:sz w:val="22"/>
                <w:szCs w:val="22"/>
              </w:rPr>
              <w:t> </w:t>
            </w:r>
            <w:bookmarkEnd w:id="16"/>
            <w:r>
              <w:rPr>
                <w:rFonts w:cs="Arial"/>
                <w:sz w:val="22"/>
                <w:szCs w:val="22"/>
              </w:rPr>
              <w:fldChar w:fldCharType="end"/>
            </w:r>
            <w:bookmarkEnd w:id="15"/>
          </w:p>
        </w:tc>
        <w:tc>
          <w:tcPr>
            <w:tcW w:w="288" w:type="dxa"/>
            <w:shd w:val="clear" w:color="auto" w:fill="FFFFFF"/>
            <w:vAlign w:val="center"/>
          </w:tcPr>
          <w:p w14:paraId="1F509AA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249909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B3C08B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926CF5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0EBF57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733F7E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FB9F21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B89694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19955A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2771D9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EB604D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7E56D2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79A179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D86BC5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4F424F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53A8C3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2210EB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93D5C8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21300F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E196C8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06584F5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74003517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65DF625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5CC1CF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27EF6A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BC9723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A2F39A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0C4038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AC7300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68B217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28EA0C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4BBAD8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EFC810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7EE3BB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974A27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A8A36D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3663D4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44AAE7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0137F2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702651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1ED26B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1F2B13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6846A8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0F8CDE9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6DC3C483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47019E3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41F0BA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60DF80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0F1FF6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EDF4BB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76766C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4DF5B0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7B3065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A07DED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AFC119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33C2FB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6FE5E9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780612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31D321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217C3B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4BD47F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C7F60F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DB7DC7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190A66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54D997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D05131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6B94CCA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3A452A3A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0A56BB5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C5DEC3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A3C049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B893CC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AED2DA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7FD42A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9F2B21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EA8249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39123E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21A32D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21D8CF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2B4D8C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EED6BB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549228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1BE0B2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2BEB1E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8BBE9D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C06F82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26A1A1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B77300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67B6B2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7CB388C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267469D0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0A71C4F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99E260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3259C6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4EE0EA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BB52AC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03810A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1E2CAA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48449A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20B146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E1A100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8E6A6C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398006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9540B1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83965F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D0A7A7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608319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363675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77F52C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A96CF7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6A2E7A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29D7AB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E7A5750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5BC64214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5B0C0A8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7FDDA0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0A3173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BBE616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1ACD1F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DFFC74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88C9A6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50C475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318EFD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EB5661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01A648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F8FAFF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65F5D0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38158E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43D57A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0580EE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D41D77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1F2E43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E28F30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401565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25979C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DA0C585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50AF98AA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5FE1E40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7F6274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94CB75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F23410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682860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85BB3C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10B88F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293539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8FB719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142B47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711C23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F54D6C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4BF7FF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19DA02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7165F3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050D49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7F99E5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E3C73D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03562E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B1F7F8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26B0D9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FF54D9F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10F17602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7B808BA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D7B1E2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73F86F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B29ADA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8F816D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09220D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102719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5CC31A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59A9DC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7A4A74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2B3090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96EBD3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85CE49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EBAE60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3184F1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69F4BC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82AAEB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87E714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5CBE0B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977DFD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6D2E03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2EFB4A2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2F3E2FCB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1A48E55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992564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E04B35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55FF5E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D688F4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F4D8F2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D78B3E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A99EF9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E88814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5D4D82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17491E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00E26E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9F8546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6CAA20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6B6994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622C4C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EE408E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D3603A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C37A61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DEB9AA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298811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F9C037A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03E97D93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7FBC5BB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817FEB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B94380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0374F2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4E3308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AC983D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FD3659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BECF1D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C07013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3C7D1E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3CCB39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F12301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7CC082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96258B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CF1A74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DAAA62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6B621A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436EA6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9CC25B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7D0FB8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74E86D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A98D327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116F213D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2F83344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779C41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5646B9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880536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E0C5E4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B8984B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5B424F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AF9CC3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C1C9A0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04DA0A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D18597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A2E0D2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3BBEEB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BC25A0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A05373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524A71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A2B740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00EF36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89BAAF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6FB116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8D6D16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42CB02B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569CFB44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6F5ADCC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BD594C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BB9EE0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6ECC0C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3AB99E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93B50E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39BE45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E94CF4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DE19F0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39FAD0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FBD062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1A2240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44D88F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D8C7D2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1AAA3C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A58E16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ECB1DE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14714B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EF181D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20E45F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89F9AB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DFF4F96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28C95553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5F604E5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CAB773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909579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6730BA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69416C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A39F6A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CB941C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A1C936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550C8C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733C17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791515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CEA340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FDB881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4011BD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99520F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91F00E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573190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B9308D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2C6F30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567167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ED667F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25E5AAB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2788E0FF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4EDB06B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39DE28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B08A13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51DE06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6376B7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722CB7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CE3504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78C277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6D2A80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A848C9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A12C00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C5E468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7C39AE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61A7A3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0D06CB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6E6D02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FCBC90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7EAC94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537D50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9F41E2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536536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02A72F4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5033068A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492C4EE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3DC03E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A8F9FA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2EC632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1A452F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81097D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F9EDEF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CDC6FE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FBF2B9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3F8452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681C85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BEF0C3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CB481C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3E2B8FB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BDF564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1FE3E4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1A9260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125BA5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F6A212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586999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7BE967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59F0296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0AFE3144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508EB20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D4F89F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F6D562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08FB6B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461776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A2F6E7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8AE555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30E24E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0AABAC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0CD91E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964458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6CC45B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59BC9C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499F0D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0B9AF5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E8875D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41DC61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546676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8F9D9F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42AF89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F8FDDB2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D38E6E1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2200AB15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54B4A3F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1041A2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56BD33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4937DD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94E664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FB7C50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80F9AB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9AEC57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0D9D9B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08234D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E331E5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A20970D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F4F893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94FE55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91EE74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19BFF2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898BCB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68C4C6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F5C3E1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0C80D4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5B1DA0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305D672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  <w:tr w:rsidR="00FC2B23" w:rsidRPr="00D50032" w14:paraId="0B26420D" w14:textId="77777777" w:rsidTr="00AD4E57">
        <w:trPr>
          <w:cantSplit/>
          <w:trHeight w:val="284"/>
        </w:trPr>
        <w:tc>
          <w:tcPr>
            <w:tcW w:w="4211" w:type="dxa"/>
            <w:vMerge/>
            <w:shd w:val="clear" w:color="auto" w:fill="FFFFFF"/>
            <w:vAlign w:val="center"/>
          </w:tcPr>
          <w:p w14:paraId="0EB00C0A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12CA931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0794FF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8FE8210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6D081E5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8140A9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63E6A82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2CED371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73924AA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E46AFC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8D2274F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13AB62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46AAF57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BD566C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54D50B94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0C2A0F73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449F6AB8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2CDFAAC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3166C8E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E4F55C9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349ABD76" w14:textId="77777777" w:rsidR="00FC2B23" w:rsidRPr="00D50032" w:rsidRDefault="00FC2B23" w:rsidP="00FC2B23">
            <w:pPr>
              <w:rPr>
                <w:rFonts w:cs="Arial"/>
                <w:sz w:val="20"/>
              </w:rPr>
            </w:pPr>
          </w:p>
        </w:tc>
        <w:tc>
          <w:tcPr>
            <w:tcW w:w="288" w:type="dxa"/>
            <w:shd w:val="clear" w:color="auto" w:fill="FFFFFF"/>
            <w:vAlign w:val="center"/>
          </w:tcPr>
          <w:p w14:paraId="2F632F9C" w14:textId="77777777" w:rsidR="00FC2B23" w:rsidRPr="00D50032" w:rsidRDefault="00FC2B23" w:rsidP="00FC2B23">
            <w:pPr>
              <w:rPr>
                <w:rFonts w:cs="Arial"/>
                <w:i/>
                <w:sz w:val="20"/>
              </w:rPr>
            </w:pPr>
          </w:p>
        </w:tc>
      </w:tr>
    </w:tbl>
    <w:p w14:paraId="55C0A00C" w14:textId="77777777" w:rsidR="00FC2B23" w:rsidRDefault="00FC2B23" w:rsidP="00FC2B23">
      <w:pPr>
        <w:rPr>
          <w:b/>
          <w:sz w:val="16"/>
          <w:szCs w:val="16"/>
        </w:rPr>
      </w:pPr>
    </w:p>
    <w:p w14:paraId="59C8D675" w14:textId="77777777" w:rsidR="00FC2B23" w:rsidRPr="00662E4A" w:rsidRDefault="00FC2B23" w:rsidP="0047220A">
      <w:pPr>
        <w:outlineLvl w:val="0"/>
        <w:rPr>
          <w:b/>
          <w:sz w:val="20"/>
        </w:rPr>
      </w:pPr>
      <w:r w:rsidRPr="00662E4A">
        <w:rPr>
          <w:b/>
          <w:sz w:val="20"/>
        </w:rPr>
        <w:t>Bestätigung:</w:t>
      </w:r>
    </w:p>
    <w:p w14:paraId="08D82824" w14:textId="77777777" w:rsidR="00AD4E57" w:rsidRPr="00662E4A" w:rsidRDefault="00AD4E57" w:rsidP="00AD4E57">
      <w:pPr>
        <w:framePr w:w="10201" w:h="901" w:hSpace="141" w:wrap="around" w:vAnchor="text" w:hAnchor="page" w:x="1300" w:y="16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  <w:sz w:val="20"/>
        </w:rPr>
      </w:pPr>
      <w:r w:rsidRPr="00662E4A">
        <w:rPr>
          <w:b/>
          <w:sz w:val="20"/>
        </w:rPr>
        <w:t>Zusätzliche Erklärung für Reparaturaufträge:</w:t>
      </w:r>
    </w:p>
    <w:p w14:paraId="67889430" w14:textId="77777777" w:rsidR="00AD4E57" w:rsidRPr="00662E4A" w:rsidRDefault="00AD4E57" w:rsidP="00AD4E57">
      <w:pPr>
        <w:framePr w:w="10201" w:h="901" w:hSpace="141" w:wrap="around" w:vAnchor="text" w:hAnchor="page" w:x="1300" w:y="16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0"/>
        </w:rPr>
      </w:pPr>
      <w:r w:rsidRPr="00662E4A">
        <w:rPr>
          <w:sz w:val="20"/>
        </w:rPr>
        <w:t>Der zu reparierende Gegenstand ist frei von Schadstoffen. Eine</w:t>
      </w:r>
    </w:p>
    <w:p w14:paraId="7DA9EE98" w14:textId="77777777" w:rsidR="00AD4E57" w:rsidRPr="00662E4A" w:rsidRDefault="00AD4E57" w:rsidP="00AD4E57">
      <w:pPr>
        <w:framePr w:w="10201" w:h="901" w:hSpace="141" w:wrap="around" w:vAnchor="text" w:hAnchor="page" w:x="1300" w:y="16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0"/>
          <w:u w:val="single"/>
        </w:rPr>
      </w:pPr>
      <w:r w:rsidRPr="00662E4A">
        <w:rPr>
          <w:b/>
          <w:sz w:val="20"/>
        </w:rPr>
        <w:t>biologische, toxische, radioaktive</w:t>
      </w:r>
      <w:r w:rsidRPr="00662E4A">
        <w:rPr>
          <w:sz w:val="20"/>
        </w:rPr>
        <w:t xml:space="preserve"> oder </w:t>
      </w:r>
      <w:r w:rsidRPr="00662E4A">
        <w:rPr>
          <w:b/>
          <w:sz w:val="20"/>
        </w:rPr>
        <w:t>sonstige Gefährdung</w:t>
      </w:r>
      <w:r w:rsidRPr="00662E4A">
        <w:rPr>
          <w:sz w:val="20"/>
        </w:rPr>
        <w:t xml:space="preserve"> kann </w:t>
      </w:r>
      <w:r w:rsidRPr="00662E4A">
        <w:rPr>
          <w:sz w:val="20"/>
        </w:rPr>
        <w:tab/>
      </w:r>
      <w:r w:rsidRPr="00662E4A">
        <w:rPr>
          <w:sz w:val="20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14:paraId="7B333267" w14:textId="77777777" w:rsidR="00AD4E57" w:rsidRPr="00C10343" w:rsidRDefault="00AD4E57" w:rsidP="00AD4E57">
      <w:pPr>
        <w:framePr w:w="10201" w:h="901" w:hSpace="141" w:wrap="around" w:vAnchor="text" w:hAnchor="page" w:x="1300" w:y="16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18"/>
          <w:szCs w:val="18"/>
        </w:rPr>
      </w:pPr>
      <w:r>
        <w:rPr>
          <w:sz w:val="20"/>
        </w:rPr>
        <w:t>ausgeschlossen werden.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662E4A">
        <w:rPr>
          <w:sz w:val="20"/>
        </w:rPr>
        <w:tab/>
        <w:t>Verantwortlicher</w:t>
      </w:r>
    </w:p>
    <w:p w14:paraId="76219CEA" w14:textId="77777777" w:rsidR="00D17FD0" w:rsidRDefault="00D17FD0" w:rsidP="00FC2B23">
      <w:pPr>
        <w:rPr>
          <w:sz w:val="20"/>
        </w:rPr>
      </w:pPr>
    </w:p>
    <w:p w14:paraId="028DB4D2" w14:textId="77777777" w:rsidR="00FC2B23" w:rsidRPr="00662E4A" w:rsidRDefault="00FC2B23" w:rsidP="00FC2B23">
      <w:pPr>
        <w:rPr>
          <w:rFonts w:cs="Arial"/>
          <w:sz w:val="20"/>
        </w:rPr>
      </w:pPr>
      <w:r w:rsidRPr="00662E4A">
        <w:rPr>
          <w:sz w:val="20"/>
        </w:rPr>
        <w:t>Die geforderten Waren werden für dienstliche Zwecke benötigt. Ich bestätige, dass mir die Befugnis zu "Sachlich-richtig"-Zeichnung übertragen ist und ich nach Maßgabe der Beschaffungsrichtlinien befugt bin, Aufträge zu unterschreiben.</w:t>
      </w:r>
      <w:r w:rsidRPr="00662E4A">
        <w:rPr>
          <w:rFonts w:cs="Arial"/>
          <w:sz w:val="20"/>
        </w:rPr>
        <w:t xml:space="preserve"> Ich bestätige, dass die gelieferten Bauteile frei von Schadstoffen sind.</w:t>
      </w:r>
    </w:p>
    <w:p w14:paraId="115EA0DA" w14:textId="77777777" w:rsidR="00FC2B23" w:rsidRPr="00662E4A" w:rsidRDefault="00FC2B23" w:rsidP="00FC2B23">
      <w:pPr>
        <w:rPr>
          <w:rFonts w:cs="Arial"/>
          <w:sz w:val="20"/>
        </w:rPr>
      </w:pPr>
    </w:p>
    <w:p w14:paraId="764D8663" w14:textId="77777777" w:rsidR="00FC2B23" w:rsidRPr="00662E4A" w:rsidRDefault="00FC2B23" w:rsidP="0047220A">
      <w:pPr>
        <w:outlineLvl w:val="0"/>
        <w:rPr>
          <w:rFonts w:cs="Arial"/>
          <w:sz w:val="20"/>
          <w:u w:val="single"/>
        </w:rPr>
      </w:pPr>
      <w:r w:rsidRPr="00662E4A">
        <w:rPr>
          <w:rFonts w:cs="Arial"/>
          <w:sz w:val="20"/>
        </w:rPr>
        <w:t xml:space="preserve">Duisburg / Essen, den </w:t>
      </w:r>
      <w:r w:rsidRPr="00A73943">
        <w:rPr>
          <w:rFonts w:cs="Arial"/>
          <w:sz w:val="20"/>
        </w:rPr>
        <w:fldChar w:fldCharType="begin">
          <w:ffData>
            <w:name w:val="Text10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17" w:name="Text10"/>
      <w:r w:rsidRPr="00A73943">
        <w:rPr>
          <w:rFonts w:cs="Arial"/>
          <w:sz w:val="20"/>
        </w:rPr>
        <w:instrText xml:space="preserve"> FORMTEXT </w:instrText>
      </w:r>
      <w:r w:rsidRPr="00A73943">
        <w:rPr>
          <w:rFonts w:cs="Arial"/>
          <w:sz w:val="20"/>
        </w:rPr>
      </w:r>
      <w:r w:rsidRPr="00A73943">
        <w:rPr>
          <w:rFonts w:cs="Arial"/>
          <w:sz w:val="20"/>
        </w:rPr>
        <w:fldChar w:fldCharType="separate"/>
      </w:r>
      <w:r w:rsidR="00E26DA0">
        <w:rPr>
          <w:rFonts w:cs="Arial"/>
          <w:noProof/>
          <w:sz w:val="20"/>
        </w:rPr>
        <w:t> </w:t>
      </w:r>
      <w:r w:rsidR="00E26DA0">
        <w:rPr>
          <w:rFonts w:cs="Arial"/>
          <w:noProof/>
          <w:sz w:val="20"/>
        </w:rPr>
        <w:t> </w:t>
      </w:r>
      <w:r w:rsidR="00E26DA0">
        <w:rPr>
          <w:rFonts w:cs="Arial"/>
          <w:noProof/>
          <w:sz w:val="20"/>
        </w:rPr>
        <w:t> </w:t>
      </w:r>
      <w:r w:rsidR="00E26DA0">
        <w:rPr>
          <w:rFonts w:cs="Arial"/>
          <w:noProof/>
          <w:sz w:val="20"/>
        </w:rPr>
        <w:t> </w:t>
      </w:r>
      <w:r w:rsidR="00E26DA0">
        <w:rPr>
          <w:rFonts w:cs="Arial"/>
          <w:noProof/>
          <w:sz w:val="20"/>
        </w:rPr>
        <w:t> </w:t>
      </w:r>
      <w:r w:rsidRPr="00A73943">
        <w:rPr>
          <w:rFonts w:cs="Arial"/>
          <w:sz w:val="20"/>
        </w:rPr>
        <w:fldChar w:fldCharType="end"/>
      </w:r>
      <w:bookmarkEnd w:id="17"/>
      <w:r w:rsidR="00B834B6">
        <w:rPr>
          <w:rFonts w:cs="Arial"/>
          <w:sz w:val="20"/>
        </w:rPr>
        <w:tab/>
      </w:r>
      <w:r w:rsidR="00B834B6">
        <w:rPr>
          <w:rFonts w:cs="Arial"/>
          <w:sz w:val="20"/>
        </w:rPr>
        <w:tab/>
      </w:r>
      <w:r w:rsidR="00B834B6">
        <w:rPr>
          <w:rFonts w:cs="Arial"/>
          <w:sz w:val="20"/>
        </w:rPr>
        <w:tab/>
      </w:r>
      <w:r w:rsidR="00B834B6">
        <w:rPr>
          <w:rFonts w:cs="Arial"/>
          <w:sz w:val="20"/>
        </w:rPr>
        <w:tab/>
      </w:r>
    </w:p>
    <w:p w14:paraId="172987D7" w14:textId="77777777" w:rsidR="00FC2B23" w:rsidRDefault="00FC2B23" w:rsidP="00A73943">
      <w:pPr>
        <w:pBdr>
          <w:top w:val="single" w:sz="2" w:space="1" w:color="auto"/>
        </w:pBdr>
        <w:rPr>
          <w:rFonts w:cs="Arial"/>
          <w:sz w:val="20"/>
        </w:rPr>
      </w:pPr>
      <w:r w:rsidRPr="00662E4A">
        <w:rPr>
          <w:rFonts w:cs="Arial"/>
          <w:sz w:val="20"/>
        </w:rPr>
        <w:tab/>
      </w:r>
      <w:r w:rsidRPr="00662E4A">
        <w:rPr>
          <w:rFonts w:cs="Arial"/>
          <w:sz w:val="20"/>
        </w:rPr>
        <w:tab/>
      </w:r>
      <w:r w:rsidRPr="00662E4A">
        <w:rPr>
          <w:rFonts w:cs="Arial"/>
          <w:sz w:val="20"/>
        </w:rPr>
        <w:tab/>
      </w:r>
      <w:r w:rsidRPr="00662E4A">
        <w:rPr>
          <w:rFonts w:cs="Arial"/>
          <w:sz w:val="20"/>
        </w:rPr>
        <w:tab/>
      </w:r>
      <w:r w:rsidRPr="00662E4A">
        <w:rPr>
          <w:rFonts w:cs="Arial"/>
          <w:sz w:val="20"/>
        </w:rPr>
        <w:tab/>
      </w:r>
      <w:r w:rsidRPr="00662E4A">
        <w:rPr>
          <w:rFonts w:cs="Arial"/>
          <w:sz w:val="20"/>
        </w:rPr>
        <w:tab/>
      </w:r>
      <w:r w:rsidRPr="00662E4A">
        <w:rPr>
          <w:rFonts w:cs="Arial"/>
          <w:sz w:val="20"/>
        </w:rPr>
        <w:tab/>
      </w:r>
      <w:r w:rsidRPr="00662E4A">
        <w:rPr>
          <w:rFonts w:cs="Arial"/>
          <w:sz w:val="20"/>
        </w:rPr>
        <w:tab/>
      </w:r>
      <w:r w:rsidRPr="00A73943">
        <w:rPr>
          <w:rFonts w:cs="Arial"/>
          <w:sz w:val="20"/>
        </w:rPr>
        <w:t>Unterschrift und Dienststellung</w:t>
      </w:r>
    </w:p>
    <w:p w14:paraId="2F4D10F5" w14:textId="77777777" w:rsidR="00397CB9" w:rsidRDefault="00397CB9" w:rsidP="00A73943">
      <w:pPr>
        <w:pBdr>
          <w:top w:val="single" w:sz="2" w:space="1" w:color="auto"/>
        </w:pBdr>
        <w:rPr>
          <w:rFonts w:cs="Arial"/>
          <w:sz w:val="20"/>
        </w:rPr>
      </w:pPr>
    </w:p>
    <w:p w14:paraId="3A905647" w14:textId="77777777" w:rsidR="00397CB9" w:rsidRPr="00662E4A" w:rsidRDefault="00397CB9" w:rsidP="00A73943">
      <w:pPr>
        <w:pBdr>
          <w:top w:val="single" w:sz="2" w:space="1" w:color="auto"/>
        </w:pBdr>
        <w:rPr>
          <w:rFonts w:cs="Arial"/>
          <w:sz w:val="20"/>
        </w:rPr>
      </w:pPr>
    </w:p>
    <w:p w14:paraId="4E4AC260" w14:textId="77777777" w:rsidR="00397CB9" w:rsidRPr="00662E4A" w:rsidRDefault="00397CB9" w:rsidP="0047220A">
      <w:pPr>
        <w:outlineLvl w:val="0"/>
        <w:rPr>
          <w:rFonts w:cs="Arial"/>
          <w:sz w:val="20"/>
          <w:u w:val="single"/>
        </w:rPr>
      </w:pPr>
      <w:r w:rsidRPr="00662E4A">
        <w:rPr>
          <w:rFonts w:cs="Arial"/>
          <w:sz w:val="20"/>
        </w:rPr>
        <w:t>Empfangsbestätigung:</w:t>
      </w:r>
      <w:r w:rsidRPr="00662E4A">
        <w:rPr>
          <w:rFonts w:cs="Arial"/>
          <w:sz w:val="20"/>
        </w:rPr>
        <w:tab/>
      </w:r>
      <w:r w:rsidRPr="00662E4A">
        <w:rPr>
          <w:rFonts w:cs="Arial"/>
          <w:sz w:val="20"/>
          <w:u w:val="single"/>
        </w:rPr>
        <w:tab/>
      </w:r>
      <w:r w:rsidRPr="00662E4A">
        <w:rPr>
          <w:rFonts w:cs="Arial"/>
          <w:sz w:val="20"/>
          <w:u w:val="single"/>
        </w:rPr>
        <w:tab/>
      </w:r>
      <w:r w:rsidRPr="00662E4A">
        <w:rPr>
          <w:rFonts w:cs="Arial"/>
          <w:sz w:val="20"/>
          <w:u w:val="single"/>
        </w:rPr>
        <w:tab/>
      </w:r>
      <w:r w:rsidRPr="00662E4A">
        <w:rPr>
          <w:rFonts w:cs="Arial"/>
          <w:sz w:val="20"/>
          <w:u w:val="single"/>
        </w:rPr>
        <w:tab/>
      </w:r>
      <w:r w:rsidRPr="00662E4A">
        <w:rPr>
          <w:rFonts w:cs="Arial"/>
          <w:sz w:val="20"/>
        </w:rPr>
        <w:tab/>
      </w:r>
      <w:r w:rsidRPr="00662E4A">
        <w:rPr>
          <w:rFonts w:cs="Arial"/>
          <w:sz w:val="20"/>
          <w:u w:val="single"/>
        </w:rPr>
        <w:tab/>
      </w:r>
      <w:r w:rsidRPr="00662E4A">
        <w:rPr>
          <w:rFonts w:cs="Arial"/>
          <w:sz w:val="20"/>
          <w:u w:val="single"/>
        </w:rPr>
        <w:tab/>
      </w:r>
      <w:r w:rsidRPr="00662E4A">
        <w:rPr>
          <w:rFonts w:cs="Arial"/>
          <w:sz w:val="20"/>
          <w:u w:val="single"/>
        </w:rPr>
        <w:tab/>
      </w:r>
      <w:r w:rsidRPr="00662E4A">
        <w:rPr>
          <w:rFonts w:cs="Arial"/>
          <w:sz w:val="20"/>
          <w:u w:val="single"/>
        </w:rPr>
        <w:tab/>
      </w:r>
      <w:r w:rsidRPr="00662E4A">
        <w:rPr>
          <w:rFonts w:cs="Arial"/>
          <w:sz w:val="20"/>
          <w:u w:val="single"/>
        </w:rPr>
        <w:tab/>
      </w:r>
    </w:p>
    <w:p w14:paraId="250FBBE3" w14:textId="77777777" w:rsidR="00397CB9" w:rsidRDefault="00397CB9" w:rsidP="00397CB9">
      <w:pPr>
        <w:tabs>
          <w:tab w:val="left" w:pos="3240"/>
          <w:tab w:val="left" w:pos="7200"/>
        </w:tabs>
        <w:rPr>
          <w:rFonts w:cs="Arial"/>
          <w:sz w:val="20"/>
        </w:rPr>
      </w:pPr>
      <w:r>
        <w:rPr>
          <w:rFonts w:cs="Arial"/>
          <w:sz w:val="20"/>
        </w:rPr>
        <w:tab/>
        <w:t>Name</w:t>
      </w:r>
      <w:r>
        <w:rPr>
          <w:rFonts w:cs="Arial"/>
          <w:sz w:val="20"/>
        </w:rPr>
        <w:tab/>
      </w:r>
      <w:r w:rsidRPr="00662E4A">
        <w:rPr>
          <w:rFonts w:cs="Arial"/>
          <w:sz w:val="20"/>
        </w:rPr>
        <w:t>Datum</w:t>
      </w:r>
    </w:p>
    <w:p w14:paraId="67A7B33A" w14:textId="77777777" w:rsidR="008C4A4E" w:rsidRDefault="008C4A4E" w:rsidP="00397CB9">
      <w:pPr>
        <w:tabs>
          <w:tab w:val="left" w:pos="3240"/>
          <w:tab w:val="left" w:pos="7200"/>
        </w:tabs>
        <w:rPr>
          <w:rFonts w:cs="Arial"/>
          <w:sz w:val="20"/>
        </w:rPr>
      </w:pPr>
    </w:p>
    <w:p w14:paraId="2793A804" w14:textId="77777777" w:rsidR="00946B60" w:rsidRPr="00946B60" w:rsidRDefault="00946B60" w:rsidP="00397CB9">
      <w:pPr>
        <w:tabs>
          <w:tab w:val="left" w:pos="3240"/>
          <w:tab w:val="left" w:pos="7200"/>
        </w:tabs>
        <w:rPr>
          <w:rFonts w:cs="Arial"/>
          <w:sz w:val="20"/>
          <w:u w:val="single"/>
        </w:rPr>
      </w:pPr>
      <w:r>
        <w:rPr>
          <w:rFonts w:cs="Arial"/>
          <w:sz w:val="20"/>
        </w:rPr>
        <w:t>Gesamtkosten:</w:t>
      </w:r>
      <w:r w:rsidR="001820FD">
        <w:rPr>
          <w:rFonts w:cs="Arial"/>
          <w:sz w:val="20"/>
          <w:u w:val="single"/>
        </w:rPr>
        <w:tab/>
      </w:r>
    </w:p>
    <w:sectPr w:rsidR="00946B60" w:rsidRPr="00946B60" w:rsidSect="00AD4E57">
      <w:pgSz w:w="11906" w:h="16838"/>
      <w:pgMar w:top="284" w:right="567" w:bottom="709" w:left="1276" w:header="720" w:footer="720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D0F0B4" w14:textId="77777777" w:rsidR="00513A0E" w:rsidRDefault="00513A0E">
      <w:r>
        <w:separator/>
      </w:r>
    </w:p>
  </w:endnote>
  <w:endnote w:type="continuationSeparator" w:id="0">
    <w:p w14:paraId="4DE2C539" w14:textId="77777777" w:rsidR="00513A0E" w:rsidRDefault="00513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C2B914" w14:textId="77777777" w:rsidR="00513A0E" w:rsidRDefault="00513A0E">
      <w:r>
        <w:separator/>
      </w:r>
    </w:p>
  </w:footnote>
  <w:footnote w:type="continuationSeparator" w:id="0">
    <w:p w14:paraId="3385AE3D" w14:textId="77777777" w:rsidR="00513A0E" w:rsidRDefault="00513A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iE7dYOB6DuVjDftO0kINuS78XU2RcIgRISu0ZH213PN8V3pD8HCQf85vdaf6P0P8cWXKDQNVuV2Pgz7UYieZUA==" w:salt="t7HVCGi3tL2CkTCyE2rKuQ==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2B23"/>
    <w:rsid w:val="0000473E"/>
    <w:rsid w:val="000166CE"/>
    <w:rsid w:val="00056B73"/>
    <w:rsid w:val="000A5B26"/>
    <w:rsid w:val="001307E7"/>
    <w:rsid w:val="0014137F"/>
    <w:rsid w:val="00180C9A"/>
    <w:rsid w:val="001820FD"/>
    <w:rsid w:val="001B0912"/>
    <w:rsid w:val="002801C6"/>
    <w:rsid w:val="002C29FB"/>
    <w:rsid w:val="002D0B83"/>
    <w:rsid w:val="00337FFE"/>
    <w:rsid w:val="00345B41"/>
    <w:rsid w:val="00397CB9"/>
    <w:rsid w:val="003C53FA"/>
    <w:rsid w:val="00405F03"/>
    <w:rsid w:val="0042453F"/>
    <w:rsid w:val="00441283"/>
    <w:rsid w:val="00472000"/>
    <w:rsid w:val="0047220A"/>
    <w:rsid w:val="004B1382"/>
    <w:rsid w:val="004E1E38"/>
    <w:rsid w:val="00512973"/>
    <w:rsid w:val="00513133"/>
    <w:rsid w:val="00513A0E"/>
    <w:rsid w:val="00524A52"/>
    <w:rsid w:val="0054019D"/>
    <w:rsid w:val="00545721"/>
    <w:rsid w:val="00565576"/>
    <w:rsid w:val="005E789D"/>
    <w:rsid w:val="00636479"/>
    <w:rsid w:val="00662E4A"/>
    <w:rsid w:val="00697EEA"/>
    <w:rsid w:val="006C3F81"/>
    <w:rsid w:val="006D13FB"/>
    <w:rsid w:val="006E41E0"/>
    <w:rsid w:val="00791F7D"/>
    <w:rsid w:val="0081024A"/>
    <w:rsid w:val="0089455D"/>
    <w:rsid w:val="008C4A4E"/>
    <w:rsid w:val="008F2D55"/>
    <w:rsid w:val="00945ED8"/>
    <w:rsid w:val="00946B60"/>
    <w:rsid w:val="00975563"/>
    <w:rsid w:val="009805D7"/>
    <w:rsid w:val="009A2430"/>
    <w:rsid w:val="009E07BE"/>
    <w:rsid w:val="00A11B7C"/>
    <w:rsid w:val="00A46DB2"/>
    <w:rsid w:val="00A475D3"/>
    <w:rsid w:val="00A73943"/>
    <w:rsid w:val="00A94E44"/>
    <w:rsid w:val="00AB098F"/>
    <w:rsid w:val="00AB338E"/>
    <w:rsid w:val="00AD4E57"/>
    <w:rsid w:val="00AE541A"/>
    <w:rsid w:val="00B00294"/>
    <w:rsid w:val="00B46331"/>
    <w:rsid w:val="00B610A0"/>
    <w:rsid w:val="00B67F77"/>
    <w:rsid w:val="00B834B6"/>
    <w:rsid w:val="00C34BF7"/>
    <w:rsid w:val="00C57DAE"/>
    <w:rsid w:val="00C85392"/>
    <w:rsid w:val="00CC7F7D"/>
    <w:rsid w:val="00CD3698"/>
    <w:rsid w:val="00CF363E"/>
    <w:rsid w:val="00D16234"/>
    <w:rsid w:val="00D17FD0"/>
    <w:rsid w:val="00D32066"/>
    <w:rsid w:val="00D466DC"/>
    <w:rsid w:val="00D50032"/>
    <w:rsid w:val="00D737D3"/>
    <w:rsid w:val="00DC43E9"/>
    <w:rsid w:val="00DC6222"/>
    <w:rsid w:val="00E00874"/>
    <w:rsid w:val="00E26DA0"/>
    <w:rsid w:val="00EF22DF"/>
    <w:rsid w:val="00F1024A"/>
    <w:rsid w:val="00F5292C"/>
    <w:rsid w:val="00F72B1B"/>
    <w:rsid w:val="00FC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CD7E30"/>
  <w15:docId w15:val="{36C0F0E5-0468-4AB9-A291-B52DC47BD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FC2B23"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0166C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166CE"/>
    <w:pPr>
      <w:tabs>
        <w:tab w:val="center" w:pos="4536"/>
        <w:tab w:val="right" w:pos="9072"/>
      </w:tabs>
    </w:pPr>
  </w:style>
  <w:style w:type="table" w:customStyle="1" w:styleId="Tabellengitternetz">
    <w:name w:val="Tabellengitternetz"/>
    <w:basedOn w:val="NormaleTabelle"/>
    <w:rsid w:val="00B002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semiHidden/>
    <w:rsid w:val="0047220A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472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Werkstattauftrag%20mit%20Abrechnungsbogen%20Version%2001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Werkstattauftrag mit Abrechnungsbogen Version 01.dot</Template>
  <TotalTime>0</TotalTime>
  <Pages>1</Pages>
  <Words>299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Stegemann</dc:creator>
  <cp:lastModifiedBy>Klaus Stegemann</cp:lastModifiedBy>
  <cp:revision>2</cp:revision>
  <cp:lastPrinted>2006-08-30T20:38:00Z</cp:lastPrinted>
  <dcterms:created xsi:type="dcterms:W3CDTF">2019-09-19T13:16:00Z</dcterms:created>
  <dcterms:modified xsi:type="dcterms:W3CDTF">2019-09-19T13:16:00Z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-1193024253</vt:i4>
  </property>
  <property fmtid="{D5CDD505-2E9C-101B-9397-08002B2CF9AE}" pid="3" name="_EmailSubject">
    <vt:lpwstr>Mail from Formulare-page (/zentralverwaltung/formulare.shtml)</vt:lpwstr>
  </property>
  <property fmtid="{D5CDD505-2E9C-101B-9397-08002B2CF9AE}" pid="4" name="_AuthorEmail">
    <vt:lpwstr>Klaus.Stegemann@zv.uni-due.de</vt:lpwstr>
  </property>
  <property fmtid="{D5CDD505-2E9C-101B-9397-08002B2CF9AE}" pid="5" name="_AuthorEmailDisplayName">
    <vt:lpwstr>Stegemann, Klaus</vt:lpwstr>
  </property>
  <property fmtid="{D5CDD505-2E9C-101B-9397-08002B2CF9AE}" pid="6" name="_ReviewingToolsShownOnce">
    <vt:lpwstr/>
  </property>
</Properties>
</file>